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629532" w14:textId="77777777" w:rsidR="007F5B63" w:rsidRPr="00377ABD" w:rsidRDefault="007602AF" w:rsidP="000E7083">
      <w:pPr>
        <w:spacing w:after="0"/>
        <w:ind w:left="3060"/>
        <w:jc w:val="center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ENTIDAD: ASOCIACION NACIONAL DE PENTATLON MODERNO DE GUATEMALA</w:t>
      </w:r>
    </w:p>
    <w:p w14:paraId="61025EC7" w14:textId="77777777" w:rsidR="007602AF" w:rsidRPr="00377ABD" w:rsidRDefault="007602AF" w:rsidP="000E7083">
      <w:pPr>
        <w:spacing w:after="0"/>
        <w:ind w:left="3060"/>
        <w:jc w:val="center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DIRECCIÓN: 3a. CALLE 16-15 ZONA 15. COLONIA JARDINES DE MINERVA</w:t>
      </w:r>
    </w:p>
    <w:p w14:paraId="32FADA4D" w14:textId="77777777" w:rsidR="007602AF" w:rsidRPr="00377ABD" w:rsidRDefault="007602AF" w:rsidP="000E7083">
      <w:pPr>
        <w:spacing w:after="0"/>
        <w:ind w:left="3060"/>
        <w:jc w:val="center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HORARIO DE ATENCIÓN: 09:00 A 17:00 HRS.</w:t>
      </w:r>
    </w:p>
    <w:p w14:paraId="5C959450" w14:textId="77777777" w:rsidR="007602AF" w:rsidRPr="00377ABD" w:rsidRDefault="007602AF" w:rsidP="000E7083">
      <w:pPr>
        <w:spacing w:after="0"/>
        <w:ind w:left="3060"/>
        <w:jc w:val="center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TELÉFONO: 2369-4542</w:t>
      </w:r>
    </w:p>
    <w:p w14:paraId="7167A0D1" w14:textId="77777777" w:rsidR="007602AF" w:rsidRPr="00377ABD" w:rsidRDefault="00A36759" w:rsidP="000E7083">
      <w:pPr>
        <w:spacing w:after="0"/>
        <w:ind w:left="3060"/>
        <w:jc w:val="center"/>
        <w:rPr>
          <w:b/>
          <w:color w:val="003963" w:themeColor="accent2" w:themeShade="80"/>
          <w:sz w:val="20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10F14C9C" wp14:editId="1414B459">
            <wp:simplePos x="0" y="0"/>
            <wp:positionH relativeFrom="column">
              <wp:posOffset>-600710</wp:posOffset>
            </wp:positionH>
            <wp:positionV relativeFrom="paragraph">
              <wp:posOffset>170815</wp:posOffset>
            </wp:positionV>
            <wp:extent cx="2105025" cy="1534795"/>
            <wp:effectExtent l="0" t="0" r="9525" b="8255"/>
            <wp:wrapSquare wrapText="bothSides"/>
            <wp:docPr id="5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3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2AF" w:rsidRPr="00377ABD">
        <w:rPr>
          <w:b/>
          <w:color w:val="003963" w:themeColor="accent2" w:themeShade="80"/>
          <w:sz w:val="20"/>
        </w:rPr>
        <w:t>ENCARGADO DE ACTUALIZACIÓN: UNIDAD DE INFORMACION PUBLICA</w:t>
      </w:r>
    </w:p>
    <w:p w14:paraId="2F917760" w14:textId="34A212D9" w:rsidR="007602AF" w:rsidRPr="00377ABD" w:rsidRDefault="007602AF" w:rsidP="000E7083">
      <w:pPr>
        <w:spacing w:after="0"/>
        <w:ind w:left="3060"/>
        <w:jc w:val="center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 xml:space="preserve">FECHA DE ACTUALIZACIÓN: </w:t>
      </w:r>
      <w:r w:rsidR="00DD7089">
        <w:rPr>
          <w:b/>
          <w:color w:val="003963" w:themeColor="accent2" w:themeShade="80"/>
          <w:sz w:val="20"/>
        </w:rPr>
        <w:t>19</w:t>
      </w:r>
      <w:r w:rsidR="005E3015">
        <w:rPr>
          <w:b/>
          <w:color w:val="003963" w:themeColor="accent2" w:themeShade="80"/>
          <w:sz w:val="20"/>
        </w:rPr>
        <w:t xml:space="preserve"> de </w:t>
      </w:r>
      <w:proofErr w:type="gramStart"/>
      <w:r w:rsidR="00DD7089">
        <w:rPr>
          <w:b/>
          <w:color w:val="003963" w:themeColor="accent2" w:themeShade="80"/>
          <w:sz w:val="20"/>
        </w:rPr>
        <w:t xml:space="preserve">Octubre, </w:t>
      </w:r>
      <w:r w:rsidR="00495047">
        <w:rPr>
          <w:b/>
          <w:color w:val="003963" w:themeColor="accent2" w:themeShade="80"/>
          <w:sz w:val="20"/>
        </w:rPr>
        <w:t xml:space="preserve"> 2023</w:t>
      </w:r>
      <w:proofErr w:type="gramEnd"/>
    </w:p>
    <w:p w14:paraId="7A9D64AE" w14:textId="57762798" w:rsidR="007602AF" w:rsidRDefault="007602AF" w:rsidP="00370F4C">
      <w:pPr>
        <w:spacing w:after="0"/>
        <w:ind w:left="3060"/>
        <w:jc w:val="center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CORRESPONDE A</w:t>
      </w:r>
      <w:r w:rsidR="00A36759">
        <w:rPr>
          <w:b/>
          <w:color w:val="003963" w:themeColor="accent2" w:themeShade="80"/>
          <w:sz w:val="20"/>
        </w:rPr>
        <w:t>:</w:t>
      </w:r>
      <w:r w:rsidR="005C5D3B">
        <w:rPr>
          <w:b/>
          <w:color w:val="003963" w:themeColor="accent2" w:themeShade="80"/>
          <w:sz w:val="20"/>
        </w:rPr>
        <w:t xml:space="preserve"> </w:t>
      </w:r>
      <w:r w:rsidR="00DD7089">
        <w:rPr>
          <w:b/>
          <w:color w:val="003963" w:themeColor="accent2" w:themeShade="80"/>
          <w:sz w:val="20"/>
        </w:rPr>
        <w:t>SEPTIEMBRE</w:t>
      </w:r>
      <w:bookmarkStart w:id="0" w:name="_GoBack"/>
      <w:bookmarkEnd w:id="0"/>
      <w:r w:rsidR="001D3A16">
        <w:rPr>
          <w:b/>
          <w:color w:val="003963" w:themeColor="accent2" w:themeShade="80"/>
          <w:sz w:val="20"/>
        </w:rPr>
        <w:t xml:space="preserve"> 202</w:t>
      </w:r>
      <w:r w:rsidR="00495047">
        <w:rPr>
          <w:b/>
          <w:color w:val="003963" w:themeColor="accent2" w:themeShade="80"/>
          <w:sz w:val="20"/>
        </w:rPr>
        <w:t>3</w:t>
      </w:r>
    </w:p>
    <w:p w14:paraId="032C5A01" w14:textId="77777777" w:rsidR="00377ABD" w:rsidRDefault="00377ABD" w:rsidP="007602AF">
      <w:pPr>
        <w:spacing w:after="0"/>
        <w:ind w:left="3240"/>
        <w:jc w:val="center"/>
        <w:rPr>
          <w:b/>
          <w:color w:val="003963" w:themeColor="accent2" w:themeShade="80"/>
          <w:sz w:val="20"/>
        </w:rPr>
      </w:pPr>
    </w:p>
    <w:p w14:paraId="57859654" w14:textId="77777777" w:rsidR="00377ABD" w:rsidRDefault="00377ABD" w:rsidP="007602AF">
      <w:pPr>
        <w:spacing w:after="0"/>
        <w:ind w:left="3240"/>
        <w:jc w:val="center"/>
        <w:rPr>
          <w:b/>
          <w:color w:val="003963" w:themeColor="accent2" w:themeShade="80"/>
          <w:sz w:val="20"/>
        </w:rPr>
      </w:pPr>
    </w:p>
    <w:p w14:paraId="3AE4F6AD" w14:textId="77777777" w:rsidR="00377ABD" w:rsidRDefault="00D44D95" w:rsidP="000E7083">
      <w:pPr>
        <w:spacing w:after="0"/>
        <w:ind w:left="4140"/>
        <w:rPr>
          <w:b/>
          <w:color w:val="003963" w:themeColor="accent2" w:themeShade="80"/>
          <w:sz w:val="20"/>
        </w:rPr>
      </w:pPr>
      <w:r>
        <w:rPr>
          <w:b/>
          <w:noProof/>
          <w:color w:val="0072C7" w:themeColor="accent2"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576C3B" wp14:editId="29E01297">
                <wp:simplePos x="0" y="0"/>
                <wp:positionH relativeFrom="column">
                  <wp:posOffset>2742594</wp:posOffset>
                </wp:positionH>
                <wp:positionV relativeFrom="paragraph">
                  <wp:posOffset>24765</wp:posOffset>
                </wp:positionV>
                <wp:extent cx="3905250" cy="0"/>
                <wp:effectExtent l="0" t="19050" r="19050" b="1905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B181DC" id="Conector recto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95pt,1.95pt" to="523.4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" strokecolor="#2c567a [3204]" strokeweight="3pt">
                <v:stroke joinstyle="miter"/>
              </v:line>
            </w:pict>
          </mc:Fallback>
        </mc:AlternateContent>
      </w:r>
    </w:p>
    <w:p w14:paraId="7CD81360" w14:textId="77777777" w:rsidR="00383BC6" w:rsidRPr="00383BC6" w:rsidRDefault="00383BC6" w:rsidP="00383BC6">
      <w:pPr>
        <w:autoSpaceDE w:val="0"/>
        <w:autoSpaceDN w:val="0"/>
        <w:adjustRightInd w:val="0"/>
        <w:spacing w:after="0"/>
        <w:ind w:left="1440"/>
        <w:jc w:val="center"/>
        <w:rPr>
          <w:b/>
          <w:bCs/>
          <w:color w:val="000000"/>
          <w:sz w:val="24"/>
          <w:szCs w:val="144"/>
          <w:lang w:val="es-GT"/>
        </w:rPr>
      </w:pPr>
    </w:p>
    <w:p w14:paraId="086C437D" w14:textId="77777777" w:rsidR="006A65ED" w:rsidRDefault="006A65ED" w:rsidP="006A65ED">
      <w:pPr>
        <w:autoSpaceDE w:val="0"/>
        <w:autoSpaceDN w:val="0"/>
        <w:adjustRightInd w:val="0"/>
        <w:spacing w:after="0"/>
        <w:ind w:right="904"/>
        <w:jc w:val="center"/>
        <w:rPr>
          <w:b/>
          <w:bCs/>
          <w:color w:val="002060"/>
          <w:sz w:val="56"/>
          <w:szCs w:val="144"/>
          <w:lang w:val="es-GT"/>
        </w:rPr>
      </w:pPr>
    </w:p>
    <w:p w14:paraId="3C65BE65" w14:textId="77777777" w:rsidR="006A65ED" w:rsidRDefault="006A65ED" w:rsidP="006A65ED">
      <w:pPr>
        <w:autoSpaceDE w:val="0"/>
        <w:autoSpaceDN w:val="0"/>
        <w:adjustRightInd w:val="0"/>
        <w:spacing w:after="0"/>
        <w:ind w:right="904"/>
        <w:jc w:val="center"/>
        <w:rPr>
          <w:b/>
          <w:bCs/>
          <w:color w:val="002060"/>
          <w:sz w:val="56"/>
          <w:szCs w:val="144"/>
          <w:lang w:val="es-GT"/>
        </w:rPr>
      </w:pPr>
    </w:p>
    <w:p w14:paraId="2645F412" w14:textId="77777777" w:rsidR="006A65ED" w:rsidRDefault="006A65ED" w:rsidP="006A65ED">
      <w:pPr>
        <w:autoSpaceDE w:val="0"/>
        <w:autoSpaceDN w:val="0"/>
        <w:adjustRightInd w:val="0"/>
        <w:spacing w:after="0"/>
        <w:ind w:right="904"/>
        <w:jc w:val="center"/>
        <w:rPr>
          <w:b/>
          <w:bCs/>
          <w:color w:val="002060"/>
          <w:sz w:val="56"/>
          <w:szCs w:val="144"/>
          <w:lang w:val="es-GT"/>
        </w:rPr>
      </w:pPr>
    </w:p>
    <w:p w14:paraId="64B12609" w14:textId="7BC76EE1" w:rsidR="00134CF1" w:rsidRDefault="00134CF1" w:rsidP="006A65ED">
      <w:pPr>
        <w:autoSpaceDE w:val="0"/>
        <w:autoSpaceDN w:val="0"/>
        <w:adjustRightInd w:val="0"/>
        <w:spacing w:after="0"/>
        <w:ind w:right="904"/>
        <w:jc w:val="center"/>
        <w:rPr>
          <w:b/>
          <w:color w:val="003963" w:themeColor="accent2" w:themeShade="80"/>
          <w:sz w:val="52"/>
        </w:rPr>
      </w:pPr>
    </w:p>
    <w:p w14:paraId="2CF59B36" w14:textId="333186BA" w:rsidR="00495047" w:rsidRDefault="00495047" w:rsidP="006A65ED">
      <w:pPr>
        <w:autoSpaceDE w:val="0"/>
        <w:autoSpaceDN w:val="0"/>
        <w:adjustRightInd w:val="0"/>
        <w:spacing w:after="0"/>
        <w:ind w:right="904"/>
        <w:jc w:val="center"/>
        <w:rPr>
          <w:b/>
          <w:color w:val="003963" w:themeColor="accent2" w:themeShade="80"/>
          <w:sz w:val="52"/>
        </w:rPr>
      </w:pPr>
    </w:p>
    <w:p w14:paraId="0E0A4F49" w14:textId="77777777" w:rsidR="002F18A5" w:rsidRDefault="002F18A5" w:rsidP="006A65ED">
      <w:pPr>
        <w:autoSpaceDE w:val="0"/>
        <w:autoSpaceDN w:val="0"/>
        <w:adjustRightInd w:val="0"/>
        <w:spacing w:after="0"/>
        <w:ind w:right="904"/>
        <w:jc w:val="center"/>
        <w:rPr>
          <w:b/>
          <w:color w:val="003963" w:themeColor="accent2" w:themeShade="80"/>
          <w:sz w:val="52"/>
        </w:rPr>
      </w:pPr>
    </w:p>
    <w:p w14:paraId="7B0D1CC1" w14:textId="77777777" w:rsidR="008E0C1F" w:rsidRPr="001D468C" w:rsidRDefault="008E0C1F" w:rsidP="008E0C1F">
      <w:pPr>
        <w:autoSpaceDE w:val="0"/>
        <w:autoSpaceDN w:val="0"/>
        <w:adjustRightInd w:val="0"/>
        <w:spacing w:after="0"/>
        <w:rPr>
          <w:color w:val="000000"/>
          <w:sz w:val="24"/>
          <w:szCs w:val="24"/>
          <w:lang w:val="es-GT"/>
        </w:rPr>
      </w:pPr>
    </w:p>
    <w:p w14:paraId="4115111F" w14:textId="77777777" w:rsidR="006A65ED" w:rsidRPr="00422F78" w:rsidRDefault="008E0C1F" w:rsidP="008E0C1F">
      <w:pPr>
        <w:autoSpaceDE w:val="0"/>
        <w:autoSpaceDN w:val="0"/>
        <w:adjustRightInd w:val="0"/>
        <w:spacing w:after="0"/>
        <w:ind w:right="904"/>
        <w:jc w:val="center"/>
        <w:rPr>
          <w:b/>
          <w:color w:val="003963" w:themeColor="accent2" w:themeShade="80"/>
          <w:sz w:val="52"/>
        </w:rPr>
      </w:pPr>
      <w:r w:rsidRPr="008E0C1F">
        <w:rPr>
          <w:color w:val="000000"/>
          <w:sz w:val="24"/>
          <w:szCs w:val="24"/>
          <w:lang w:val="es-GT"/>
        </w:rPr>
        <w:t xml:space="preserve"> </w:t>
      </w:r>
      <w:r w:rsidRPr="008E0C1F">
        <w:rPr>
          <w:b/>
          <w:color w:val="003963" w:themeColor="accent2" w:themeShade="80"/>
          <w:sz w:val="52"/>
        </w:rPr>
        <w:t>La Asociación no cuenta con instalaciones propias, por lo tanto no tenemos ninguna información relacionada para este numeral.</w:t>
      </w:r>
      <w:r w:rsidRPr="008E0C1F">
        <w:rPr>
          <w:b/>
          <w:bCs/>
          <w:color w:val="000000"/>
          <w:sz w:val="52"/>
          <w:szCs w:val="52"/>
          <w:lang w:val="es-GT"/>
        </w:rPr>
        <w:t xml:space="preserve"> </w:t>
      </w:r>
    </w:p>
    <w:p w14:paraId="603EB996" w14:textId="77777777" w:rsidR="000E7083" w:rsidRPr="00422F78" w:rsidRDefault="000E7083" w:rsidP="000E7083">
      <w:pPr>
        <w:pStyle w:val="Default"/>
        <w:rPr>
          <w:b/>
          <w:color w:val="003963" w:themeColor="accent2" w:themeShade="80"/>
          <w:sz w:val="20"/>
          <w:lang w:val="es-GT"/>
        </w:rPr>
      </w:pPr>
    </w:p>
    <w:p w14:paraId="61629BD6" w14:textId="77777777" w:rsidR="00383BC6" w:rsidRDefault="00383BC6" w:rsidP="000E7083">
      <w:pPr>
        <w:pStyle w:val="Default"/>
        <w:rPr>
          <w:b/>
          <w:color w:val="003963" w:themeColor="accent2" w:themeShade="80"/>
          <w:sz w:val="20"/>
          <w:lang w:val="es-GT"/>
        </w:rPr>
      </w:pPr>
    </w:p>
    <w:p w14:paraId="1F01539C" w14:textId="77777777" w:rsidR="00383BC6" w:rsidRPr="00D44D95" w:rsidRDefault="00383BC6" w:rsidP="000E7083">
      <w:pPr>
        <w:pStyle w:val="Default"/>
        <w:rPr>
          <w:b/>
          <w:color w:val="003963" w:themeColor="accent2" w:themeShade="80"/>
          <w:sz w:val="20"/>
          <w:lang w:val="es-GT"/>
        </w:rPr>
      </w:pPr>
    </w:p>
    <w:sectPr w:rsidR="00383BC6" w:rsidRPr="00D44D95" w:rsidSect="00D44D95">
      <w:headerReference w:type="default" r:id="rId12"/>
      <w:footerReference w:type="default" r:id="rId13"/>
      <w:type w:val="continuous"/>
      <w:pgSz w:w="12240" w:h="15840" w:code="1"/>
      <w:pgMar w:top="270" w:right="116" w:bottom="360" w:left="1140" w:header="720" w:footer="1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858F0F" w14:textId="77777777" w:rsidR="00F6011A" w:rsidRDefault="00F6011A" w:rsidP="00590471">
      <w:r>
        <w:separator/>
      </w:r>
    </w:p>
  </w:endnote>
  <w:endnote w:type="continuationSeparator" w:id="0">
    <w:p w14:paraId="345119E9" w14:textId="77777777" w:rsidR="00F6011A" w:rsidRDefault="00F6011A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B253F3" w14:textId="77777777" w:rsidR="0030390D" w:rsidRDefault="0030390D" w:rsidP="00D25D71">
    <w:pPr>
      <w:pStyle w:val="Default"/>
    </w:pPr>
  </w:p>
  <w:p w14:paraId="334B7E99" w14:textId="77777777" w:rsidR="0030390D" w:rsidRPr="00D25D71" w:rsidRDefault="0030390D" w:rsidP="00D25D71">
    <w:pPr>
      <w:pStyle w:val="Piedepgina"/>
      <w:ind w:left="-1080"/>
      <w:jc w:val="center"/>
      <w:rPr>
        <w:sz w:val="12"/>
      </w:rPr>
    </w:pPr>
    <w:r w:rsidRPr="00D25D71">
      <w:rPr>
        <w:b/>
        <w:bCs/>
        <w:sz w:val="16"/>
        <w:szCs w:val="28"/>
      </w:rPr>
      <w:t xml:space="preserve">(Base legal Decreto 57-2008, artículo 10 numeral </w:t>
    </w:r>
    <w:r w:rsidR="00134CF1">
      <w:rPr>
        <w:b/>
        <w:bCs/>
        <w:sz w:val="16"/>
        <w:szCs w:val="28"/>
      </w:rPr>
      <w:t>1</w:t>
    </w:r>
    <w:r w:rsidR="008E0C1F">
      <w:rPr>
        <w:b/>
        <w:bCs/>
        <w:sz w:val="16"/>
        <w:szCs w:val="28"/>
      </w:rPr>
      <w:t>3</w:t>
    </w:r>
    <w:r w:rsidRPr="00D25D71">
      <w:rPr>
        <w:b/>
        <w:bCs/>
        <w:sz w:val="16"/>
        <w:szCs w:val="28"/>
      </w:rPr>
      <w:t>)</w:t>
    </w:r>
    <w:r>
      <w:rPr>
        <w:b/>
        <w:bCs/>
        <w:sz w:val="16"/>
        <w:szCs w:val="28"/>
      </w:rPr>
      <w:t xml:space="preserve"> INFORMACIÓN PÚBLICA DE OFICIO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88776E" w14:textId="77777777" w:rsidR="00F6011A" w:rsidRDefault="00F6011A" w:rsidP="00590471">
      <w:r>
        <w:separator/>
      </w:r>
    </w:p>
  </w:footnote>
  <w:footnote w:type="continuationSeparator" w:id="0">
    <w:p w14:paraId="22ADC084" w14:textId="77777777" w:rsidR="00F6011A" w:rsidRDefault="00F6011A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A8EEA7" w14:textId="77777777" w:rsidR="0030390D" w:rsidRPr="001259E4" w:rsidRDefault="0030390D" w:rsidP="00060042">
    <w:pPr>
      <w:pStyle w:val="Textoindependiente"/>
    </w:pPr>
    <w:r w:rsidRPr="001259E4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BD7A1F2" wp14:editId="5A6CA012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upo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E6DC22B" id="Grupo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">
              <v:group id="Grupo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Pr="001259E4">
      <w:rPr>
        <w:noProof/>
        <w:lang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C52A5B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FADB1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FD68EF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0BC44D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A47260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ECBEEA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7D0FC06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92E7010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9280F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11A980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FA2C7B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41F64BF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9D16C2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60126E1C"/>
    <w:multiLevelType w:val="hybridMultilevel"/>
    <w:tmpl w:val="D0EC6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1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02AF"/>
    <w:rsid w:val="00033601"/>
    <w:rsid w:val="00036BA1"/>
    <w:rsid w:val="00055B72"/>
    <w:rsid w:val="00060042"/>
    <w:rsid w:val="000775CD"/>
    <w:rsid w:val="0008685D"/>
    <w:rsid w:val="0009415F"/>
    <w:rsid w:val="000E7083"/>
    <w:rsid w:val="000F2F48"/>
    <w:rsid w:val="000F784E"/>
    <w:rsid w:val="00112FD7"/>
    <w:rsid w:val="00114938"/>
    <w:rsid w:val="0011648E"/>
    <w:rsid w:val="001253DD"/>
    <w:rsid w:val="001259E4"/>
    <w:rsid w:val="00131454"/>
    <w:rsid w:val="00134CF1"/>
    <w:rsid w:val="00150ABD"/>
    <w:rsid w:val="00182C3C"/>
    <w:rsid w:val="001A3DD4"/>
    <w:rsid w:val="001A519F"/>
    <w:rsid w:val="001D3A16"/>
    <w:rsid w:val="001D468C"/>
    <w:rsid w:val="001E6A25"/>
    <w:rsid w:val="001F09BC"/>
    <w:rsid w:val="002018F1"/>
    <w:rsid w:val="00204C4A"/>
    <w:rsid w:val="0020669E"/>
    <w:rsid w:val="00222466"/>
    <w:rsid w:val="00236632"/>
    <w:rsid w:val="00251271"/>
    <w:rsid w:val="00262D9B"/>
    <w:rsid w:val="00266536"/>
    <w:rsid w:val="002763CB"/>
    <w:rsid w:val="0029260E"/>
    <w:rsid w:val="002B4549"/>
    <w:rsid w:val="002E1E0D"/>
    <w:rsid w:val="002E5101"/>
    <w:rsid w:val="002F18A5"/>
    <w:rsid w:val="002F3148"/>
    <w:rsid w:val="002F7095"/>
    <w:rsid w:val="0030390D"/>
    <w:rsid w:val="00310F17"/>
    <w:rsid w:val="00317336"/>
    <w:rsid w:val="003326CB"/>
    <w:rsid w:val="003453E9"/>
    <w:rsid w:val="00370F4C"/>
    <w:rsid w:val="00376291"/>
    <w:rsid w:val="003763B9"/>
    <w:rsid w:val="00377ABD"/>
    <w:rsid w:val="00380FD1"/>
    <w:rsid w:val="00383BC6"/>
    <w:rsid w:val="00383D02"/>
    <w:rsid w:val="00384CE1"/>
    <w:rsid w:val="003951EE"/>
    <w:rsid w:val="003F66D0"/>
    <w:rsid w:val="00422F78"/>
    <w:rsid w:val="00440E62"/>
    <w:rsid w:val="004905EF"/>
    <w:rsid w:val="00495047"/>
    <w:rsid w:val="004D7B1F"/>
    <w:rsid w:val="004E158A"/>
    <w:rsid w:val="004E513C"/>
    <w:rsid w:val="005220DB"/>
    <w:rsid w:val="005319F8"/>
    <w:rsid w:val="005471D7"/>
    <w:rsid w:val="00547933"/>
    <w:rsid w:val="00565C77"/>
    <w:rsid w:val="0056708E"/>
    <w:rsid w:val="00573FF1"/>
    <w:rsid w:val="005801E5"/>
    <w:rsid w:val="005903B1"/>
    <w:rsid w:val="00590471"/>
    <w:rsid w:val="005C5D3B"/>
    <w:rsid w:val="005D01FA"/>
    <w:rsid w:val="005D45DC"/>
    <w:rsid w:val="005E3015"/>
    <w:rsid w:val="005F3EE2"/>
    <w:rsid w:val="005F61B1"/>
    <w:rsid w:val="00602FCD"/>
    <w:rsid w:val="00624DDD"/>
    <w:rsid w:val="006339D7"/>
    <w:rsid w:val="00664724"/>
    <w:rsid w:val="006716D8"/>
    <w:rsid w:val="00690DCE"/>
    <w:rsid w:val="006920F0"/>
    <w:rsid w:val="006A1DB5"/>
    <w:rsid w:val="006A65ED"/>
    <w:rsid w:val="006B28F4"/>
    <w:rsid w:val="006C020C"/>
    <w:rsid w:val="006D4235"/>
    <w:rsid w:val="006D79A8"/>
    <w:rsid w:val="00753F4E"/>
    <w:rsid w:val="007575B6"/>
    <w:rsid w:val="007602AF"/>
    <w:rsid w:val="0077236F"/>
    <w:rsid w:val="00775099"/>
    <w:rsid w:val="0079517E"/>
    <w:rsid w:val="007F5B63"/>
    <w:rsid w:val="00803A0A"/>
    <w:rsid w:val="00830919"/>
    <w:rsid w:val="00846CB9"/>
    <w:rsid w:val="0089449E"/>
    <w:rsid w:val="008A1E6E"/>
    <w:rsid w:val="008B108C"/>
    <w:rsid w:val="008B190C"/>
    <w:rsid w:val="008C2CFC"/>
    <w:rsid w:val="008D12C3"/>
    <w:rsid w:val="008E0C1F"/>
    <w:rsid w:val="0090522D"/>
    <w:rsid w:val="00917B44"/>
    <w:rsid w:val="009475DC"/>
    <w:rsid w:val="00967B93"/>
    <w:rsid w:val="00976A14"/>
    <w:rsid w:val="009B591F"/>
    <w:rsid w:val="009F7E9D"/>
    <w:rsid w:val="00A11708"/>
    <w:rsid w:val="00A31B16"/>
    <w:rsid w:val="00A36759"/>
    <w:rsid w:val="00A76AD9"/>
    <w:rsid w:val="00A83A63"/>
    <w:rsid w:val="00AD0926"/>
    <w:rsid w:val="00AD71D4"/>
    <w:rsid w:val="00AE68A8"/>
    <w:rsid w:val="00B32143"/>
    <w:rsid w:val="00B37318"/>
    <w:rsid w:val="00B6466C"/>
    <w:rsid w:val="00B76CDA"/>
    <w:rsid w:val="00BA78C3"/>
    <w:rsid w:val="00BB27AA"/>
    <w:rsid w:val="00C14078"/>
    <w:rsid w:val="00C64DC8"/>
    <w:rsid w:val="00C83A18"/>
    <w:rsid w:val="00CA1589"/>
    <w:rsid w:val="00CA2E8E"/>
    <w:rsid w:val="00CC1E8B"/>
    <w:rsid w:val="00CD2321"/>
    <w:rsid w:val="00CE1E3D"/>
    <w:rsid w:val="00D053FA"/>
    <w:rsid w:val="00D251CF"/>
    <w:rsid w:val="00D25D71"/>
    <w:rsid w:val="00D26515"/>
    <w:rsid w:val="00D44D95"/>
    <w:rsid w:val="00D65363"/>
    <w:rsid w:val="00D82063"/>
    <w:rsid w:val="00DB3346"/>
    <w:rsid w:val="00DD5D32"/>
    <w:rsid w:val="00DD7089"/>
    <w:rsid w:val="00E12B3E"/>
    <w:rsid w:val="00E142D1"/>
    <w:rsid w:val="00E15022"/>
    <w:rsid w:val="00E26AED"/>
    <w:rsid w:val="00E73AB8"/>
    <w:rsid w:val="00E77B5E"/>
    <w:rsid w:val="00E90A60"/>
    <w:rsid w:val="00EB1E7B"/>
    <w:rsid w:val="00ED47F7"/>
    <w:rsid w:val="00EE7E09"/>
    <w:rsid w:val="00F0223C"/>
    <w:rsid w:val="00F158F2"/>
    <w:rsid w:val="00F3235D"/>
    <w:rsid w:val="00F4449F"/>
    <w:rsid w:val="00F509FC"/>
    <w:rsid w:val="00F6011A"/>
    <w:rsid w:val="00F6328F"/>
    <w:rsid w:val="00F878BD"/>
    <w:rsid w:val="00FA0077"/>
    <w:rsid w:val="00FB70AE"/>
    <w:rsid w:val="00FC04C9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3E0E9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976A14"/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976A1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rsid w:val="00976A14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6A14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76A14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76A14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76A14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76A14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76A14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76A14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976A14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976A14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976A14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976A14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976A14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6A14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76A14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76A14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976A14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976A14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uiPriority w:val="1"/>
    <w:semiHidden/>
    <w:qFormat/>
    <w:rsid w:val="00976A14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976A14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976A14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976A14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976A14"/>
    <w:rPr>
      <w:rFonts w:ascii="Calibri" w:hAnsi="Calibri" w:cs="Calibri"/>
    </w:rPr>
  </w:style>
  <w:style w:type="paragraph" w:styleId="Sinespaciado">
    <w:name w:val="No Spacing"/>
    <w:basedOn w:val="Normal"/>
    <w:uiPriority w:val="1"/>
    <w:rsid w:val="00976A14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Contacto">
    <w:name w:val="Contacto"/>
    <w:basedOn w:val="Normal"/>
    <w:link w:val="Carcterdecontacto"/>
    <w:uiPriority w:val="1"/>
    <w:qFormat/>
    <w:rsid w:val="00976A14"/>
    <w:pPr>
      <w:spacing w:after="0"/>
    </w:pPr>
  </w:style>
  <w:style w:type="paragraph" w:styleId="Cierre">
    <w:name w:val="Closing"/>
    <w:basedOn w:val="Normal"/>
    <w:link w:val="CierreCar"/>
    <w:uiPriority w:val="99"/>
    <w:qFormat/>
    <w:rsid w:val="00976A14"/>
    <w:pPr>
      <w:spacing w:before="480" w:after="0"/>
    </w:pPr>
  </w:style>
  <w:style w:type="character" w:customStyle="1" w:styleId="Carcterdecontacto">
    <w:name w:val="Carácter de contacto"/>
    <w:basedOn w:val="Fuentedeprrafopredeter"/>
    <w:link w:val="Contacto"/>
    <w:uiPriority w:val="1"/>
    <w:rsid w:val="00976A14"/>
    <w:rPr>
      <w:rFonts w:ascii="Calibri" w:hAnsi="Calibri" w:cs="Calibri"/>
    </w:rPr>
  </w:style>
  <w:style w:type="character" w:customStyle="1" w:styleId="CierreCar">
    <w:name w:val="Cierre Car"/>
    <w:basedOn w:val="Fuentedeprrafopredeter"/>
    <w:link w:val="Cierre"/>
    <w:uiPriority w:val="99"/>
    <w:rsid w:val="00976A14"/>
    <w:rPr>
      <w:rFonts w:ascii="Calibri" w:hAnsi="Calibri" w:cs="Calibri"/>
    </w:rPr>
  </w:style>
  <w:style w:type="character" w:customStyle="1" w:styleId="Mencionar1">
    <w:name w:val="Mencionar1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976A14"/>
    <w:pPr>
      <w:numPr>
        <w:numId w:val="3"/>
      </w:numPr>
    </w:pPr>
  </w:style>
  <w:style w:type="numbering" w:styleId="1ai">
    <w:name w:val="Outline List 1"/>
    <w:basedOn w:val="Sinlista"/>
    <w:uiPriority w:val="99"/>
    <w:semiHidden/>
    <w:unhideWhenUsed/>
    <w:rsid w:val="00976A14"/>
    <w:pPr>
      <w:numPr>
        <w:numId w:val="4"/>
      </w:numPr>
    </w:pPr>
  </w:style>
  <w:style w:type="character" w:styleId="CdigoHTML">
    <w:name w:val="HTML Code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976A14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976A14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976A14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76A14"/>
    <w:pPr>
      <w:spacing w:after="0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976A14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976A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976A14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976A14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976A14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976A14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976A14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976A14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976A14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976A1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976A14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976A14"/>
  </w:style>
  <w:style w:type="character" w:styleId="Ttulodellibro">
    <w:name w:val="Book Title"/>
    <w:basedOn w:val="Fuentedeprrafopredeter"/>
    <w:uiPriority w:val="33"/>
    <w:semiHidden/>
    <w:rsid w:val="00976A14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976A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976A14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976A1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976A14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976A14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976A14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976A14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976A14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976A1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976A14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976A14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976A14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976A14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976A14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976A14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976A14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976A14"/>
    <w:pPr>
      <w:numPr>
        <w:numId w:val="7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976A14"/>
    <w:pPr>
      <w:numPr>
        <w:numId w:val="8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976A14"/>
    <w:pPr>
      <w:numPr>
        <w:numId w:val="9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976A14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976A14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976A14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976A14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976A14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976A14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976A14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976A1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976A14"/>
    <w:pPr>
      <w:spacing w:after="0"/>
    </w:pPr>
  </w:style>
  <w:style w:type="paragraph" w:styleId="Textomacro">
    <w:name w:val="macro"/>
    <w:link w:val="TextomacroCar"/>
    <w:uiPriority w:val="99"/>
    <w:semiHidden/>
    <w:unhideWhenUsed/>
    <w:rsid w:val="00976A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976A14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976A14"/>
    <w:pPr>
      <w:spacing w:after="0"/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976A14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976A1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976A14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976A1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976A1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976A1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76A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76A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76A14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976A14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976A14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976A14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76A14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76A14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76A14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6A14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976A14"/>
    <w:pPr>
      <w:numPr>
        <w:numId w:val="15"/>
      </w:numPr>
    </w:pPr>
  </w:style>
  <w:style w:type="table" w:customStyle="1" w:styleId="Tablanormal11">
    <w:name w:val="Tabla normal 11"/>
    <w:basedOn w:val="Tablanormal"/>
    <w:uiPriority w:val="41"/>
    <w:rsid w:val="00976A1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21">
    <w:name w:val="Tabla normal 21"/>
    <w:basedOn w:val="Tablanormal"/>
    <w:uiPriority w:val="42"/>
    <w:rsid w:val="00976A14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anormal31">
    <w:name w:val="Tabla normal 31"/>
    <w:basedOn w:val="Tablanormal"/>
    <w:uiPriority w:val="43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anormal41">
    <w:name w:val="Tabla normal 41"/>
    <w:basedOn w:val="Tablanormal"/>
    <w:uiPriority w:val="44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51">
    <w:name w:val="Tabla normal 51"/>
    <w:basedOn w:val="Tablanormal"/>
    <w:uiPriority w:val="45"/>
    <w:rsid w:val="00976A14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976A14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976A1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976A14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976A14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976A14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976A14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76A14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76A1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76A14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976A1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76A14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76A14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976A14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976A14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976A14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976A14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976A14"/>
    <w:pPr>
      <w:spacing w:after="22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976A14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976A14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976A14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976A14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976A1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976A14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Tabladelista1clara1">
    <w:name w:val="Tabla de lista 1 clara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1clara-nfasis11">
    <w:name w:val="Tabla de lista 1 clara - Énfasis 1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1clara-nfasis21">
    <w:name w:val="Tabla de lista 1 clara - Énfasis 2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1clara-nfasis31">
    <w:name w:val="Tabla de lista 1 clara - Énfasis 3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1clara-nfasis41">
    <w:name w:val="Tabla de lista 1 clara - Énfasis 4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1clara-nfasis51">
    <w:name w:val="Tabla de lista 1 clara - Énfasis 5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1clara-nfasis61">
    <w:name w:val="Tabla de lista 1 clara - Énfasis 6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21">
    <w:name w:val="Tabla de lista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2-nfasis11">
    <w:name w:val="Tabla de lista 2 - Énfasis 1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2-nfasis21">
    <w:name w:val="Tabla de lista 2 - Énfasis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2-nfasis31">
    <w:name w:val="Tabla de lista 2 - Énfasis 3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2-nfasis41">
    <w:name w:val="Tabla de lista 2 - Énfasis 4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2-nfasis51">
    <w:name w:val="Tabla de lista 2 - Énfasis 5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2-nfasis61">
    <w:name w:val="Tabla de lista 2 - Énfasis 6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31">
    <w:name w:val="Tabla de lista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ladelista3-nfasis11">
    <w:name w:val="Tabla de lista 3 - Énfasis 1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Tabladelista3-nfasis21">
    <w:name w:val="Tabla de lista 3 - Énfasis 2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Tabladelista3-nfasis31">
    <w:name w:val="Tabla de lista 3 - Énfasis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Tabladelista3-nfasis41">
    <w:name w:val="Tabla de lista 3 - Énfasis 4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Tabladelista3-nfasis51">
    <w:name w:val="Tabla de lista 3 - Énfasis 5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Tabladelista3-nfasis61">
    <w:name w:val="Tabla de lista 3 - Énfasis 6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Tabladelista41">
    <w:name w:val="Tabla de lista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4-nfasis11">
    <w:name w:val="Tabla de lista 4 - Énfasis 1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4-nfasis21">
    <w:name w:val="Tabla de lista 4 - Énfasis 2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4-nfasis31">
    <w:name w:val="Tabla de lista 4 - Énfasis 3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4-nfasis41">
    <w:name w:val="Tabla de lista 4 - Énfasis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4-nfasis51">
    <w:name w:val="Tabla de lista 4 - Énfasis 5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4-nfasis61">
    <w:name w:val="Tabla de lista 4 - Énfasis 6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5oscura1">
    <w:name w:val="Tabla de lista 5 oscura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11">
    <w:name w:val="Tabla de lista 5 oscura - Énfasis 1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21">
    <w:name w:val="Tabla de lista 5 oscura - Énfasis 2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31">
    <w:name w:val="Tabla de lista 5 oscura - Énfasis 3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41">
    <w:name w:val="Tabla de lista 5 oscura - Énfasis 4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51">
    <w:name w:val="Tabla de lista 5 oscura - Énfasis 5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61">
    <w:name w:val="Tabla de lista 5 oscura - Énfasis 6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6concolores1">
    <w:name w:val="Tabla de lista 6 con colores1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6concolores-nfasis11">
    <w:name w:val="Tabla de lista 6 con colores - Énfasis 1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6concolores-nfasis21">
    <w:name w:val="Tabla de lista 6 con colores - Énfasis 21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6concolores-nfasis31">
    <w:name w:val="Tabla de lista 6 con colores - Énfasis 31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6concolores-nfasis41">
    <w:name w:val="Tabla de lista 6 con colores - Énfasis 41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6concolores-nfasis51">
    <w:name w:val="Tabla de lista 6 con colores - Énfasis 51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6concolores-nfasis61">
    <w:name w:val="Tabla de lista 6 con colores - Énfasis 61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7concolores1">
    <w:name w:val="Tabla de lista 7 con colores1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11">
    <w:name w:val="Tabla de lista 7 con colores - Énfasis 1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21">
    <w:name w:val="Tabla de lista 7 con colores - Énfasis 21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31">
    <w:name w:val="Tabla de lista 7 con colores - Énfasis 31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41">
    <w:name w:val="Tabla de lista 7 con colores - Énfasis 41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51">
    <w:name w:val="Tabla de lista 7 con colores - Énfasis 51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61">
    <w:name w:val="Tabla de lista 7 con colores - Énfasis 61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976A14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976A14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976A14"/>
  </w:style>
  <w:style w:type="character" w:customStyle="1" w:styleId="SaludoCar">
    <w:name w:val="Saludo Car"/>
    <w:basedOn w:val="Fuentedeprrafopredeter"/>
    <w:link w:val="Saludo"/>
    <w:uiPriority w:val="99"/>
    <w:semiHidden/>
    <w:rsid w:val="00976A14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976A1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976A1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976A1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976A14"/>
    <w:pPr>
      <w:spacing w:after="0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976A14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976A1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976A1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976A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976A1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976A14"/>
    <w:pPr>
      <w:spacing w:after="0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976A14"/>
    <w:pPr>
      <w:spacing w:after="0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976A14"/>
    <w:pPr>
      <w:spacing w:after="0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976A14"/>
    <w:pPr>
      <w:spacing w:after="0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976A14"/>
    <w:pPr>
      <w:spacing w:after="0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976A14"/>
    <w:pPr>
      <w:spacing w:after="0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976A14"/>
    <w:pPr>
      <w:spacing w:after="0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976A14"/>
    <w:pPr>
      <w:spacing w:after="0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976A14"/>
    <w:pPr>
      <w:spacing w:after="0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976A14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976A14"/>
    <w:pPr>
      <w:spacing w:after="0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76A14"/>
    <w:rPr>
      <w:rFonts w:ascii="Consolas" w:hAnsi="Consolas" w:cs="Calibri"/>
      <w:sz w:val="21"/>
      <w:szCs w:val="21"/>
    </w:rPr>
  </w:style>
  <w:style w:type="table" w:styleId="Tablaconcuadrcula1">
    <w:name w:val="Table Grid 1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976A1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976A1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976A1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976A1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clara1">
    <w:name w:val="Tabla con cuadrícula clara1"/>
    <w:basedOn w:val="Tablanormal"/>
    <w:uiPriority w:val="40"/>
    <w:rsid w:val="00976A1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aconcuadrcula1clara1">
    <w:name w:val="Tabla con cuadrícula 1 clara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11">
    <w:name w:val="Tabla con cuadrícula 1 clara - Énfasis 1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o-nfasis21">
    <w:name w:val="Tabla con cuadrícula 1 Claro - Énfasis 2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31">
    <w:name w:val="Tabla con cuadrícula 1 clara - Énfasis 3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41">
    <w:name w:val="Tabla con cuadrícula 1 clara - Énfasis 4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51">
    <w:name w:val="Tabla con cuadrícula 1 clara - Énfasis 5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61">
    <w:name w:val="Tabla con cuadrícula 1 clara - Énfasis 6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21">
    <w:name w:val="Tabla de cuadrícula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2-nfasis11">
    <w:name w:val="Tabla con cuadrícula 2 - Énfasis 1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concuadrcula2-nfasis21">
    <w:name w:val="Tabla con cuadrícula 2 - Énfasis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concuadrcula2-nfasis31">
    <w:name w:val="Tabla con cuadrícula 2 - Énfasis 3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concuadrcula2-nfasis41">
    <w:name w:val="Tabla con cuadrícula 2 - Énfasis 4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concuadrcula2-nfasis51">
    <w:name w:val="Tabla con cuadrícula 2 - Énfasis 5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concuadrcula2-nfasis61">
    <w:name w:val="Tabla con cuadrícula 2 - Énfasis 6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cuadrcula31">
    <w:name w:val="Tabla de cuadrícula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aconcuadrcula3-nfasis11">
    <w:name w:val="Tabla con cuadrícula 3 - Énfasis 1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Tablaconcuadrcula3-nfasis21">
    <w:name w:val="Tabla con cuadrícula 3 - Énfasis 2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Tablaconcuadrcula3-nfasis31">
    <w:name w:val="Tabla con cuadrícula 3 - Énfasis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Tablaconcuadrcula3-nfasis41">
    <w:name w:val="Tabla con cuadrícula 3 - Énfasis 4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Tablaconcuadrcula3-nfasis51">
    <w:name w:val="Tabla con cuadrícula 3 - Énfasis 5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Tablaconcuadrcula3-nfasis61">
    <w:name w:val="Tabla con cuadrícula 3 - Énfasis 6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Tabladecuadrcula41">
    <w:name w:val="Tabla de cuadrícula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4-nfasis11">
    <w:name w:val="Tabla con cuadrícula 4 - Énfasis 1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concuadrcula4-nfasis21">
    <w:name w:val="Tabla con cuadrícula 4 - Énfasis 2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concuadrcula4-nfasis31">
    <w:name w:val="Tabla con cuadrícula 4 - Énfasis 3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concuadrcula4-nfasis41">
    <w:name w:val="Tabla con cuadrícula 4 - Énfasis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concuadrcula4-nfasis51">
    <w:name w:val="Tabla con cuadrícula 4 - Énfasis 5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concuadrcula4-nfasis61">
    <w:name w:val="Tabla con cuadrícula 4 - Énfasis 6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concuadrcula5oscura1">
    <w:name w:val="Tabla con cuadrícula 5 oscura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laconcuadrcula5oscura-nfasis11">
    <w:name w:val="Tabla con cuadrícula 5 oscura - Énfasis 1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Tablaconcuadrcula5oscura-nfasis21">
    <w:name w:val="Tabla con cuadrícula 5 oscura - Énfasis 2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Tablaconcuadrcula5oscura-nfasis31">
    <w:name w:val="Tabla con cuadrícula 5 oscura - Énfasis 3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Tablaconcuadrcula5oscura-nfasis41">
    <w:name w:val="Tabla con cuadrícula 5 oscura - Énfasis 4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Tablaconcuadrcula5oscura-nfasis51">
    <w:name w:val="Tabla con cuadrícula 5 oscura - Énfasis 5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Tablaconcuadrcula5oscura-nfasis61">
    <w:name w:val="Tabla con cuadrícula 5 oscura - Énfasis 6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Tablaconcuadrcula6concolores1">
    <w:name w:val="Tabla con cuadrícula 6 con colores1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6concolores-nfasis11">
    <w:name w:val="Tabla con cuadrícula 6 con colores - Énfasis 1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concuadrcula6concolores-nfasis21">
    <w:name w:val="Tabla con cuadrícula 6 con colores - Énfasis 21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concuadrcula6concolores-nfasis31">
    <w:name w:val="Tabla con cuadrícula 6 con colores - Énfasis 31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concuadrcula6concolores-nfasis41">
    <w:name w:val="Tabla con cuadrícula 6 con colores - Énfasis 41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concuadrcula6concolores-nfasis51">
    <w:name w:val="Tabla con cuadrícula 6 con colores - Énfasis 51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concuadrcula6concolores-nfasis61">
    <w:name w:val="Tabla con cuadrícula 6 con colores - Énfasis 61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concuadrcula7concolores1">
    <w:name w:val="Tabla con cuadrícula 7 con colores1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aconcuadrcula7concolores-nfasis11">
    <w:name w:val="Tabla con cuadrícula 7 con colores - Énfasis 1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Tablaconcuadrcula7concolores-nfasis21">
    <w:name w:val="Tabla con cuadrícula 7 con colores - Énfasis 21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Tablaconcuadrcula7concolores-nfasis31">
    <w:name w:val="Tabla con cuadrícula 7 con colores - Énfasis 31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Tablaconcuadrcula7concolores-nfasis41">
    <w:name w:val="Tabla con cuadrícula 7 con colores - Énfasis 41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Tablaconcuadrcula7concolores-nfasis51">
    <w:name w:val="Tabla con cuadrícula 7 con colores - Énfasis 51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Tablaconcuadrcula7concolores-nfasis61">
    <w:name w:val="Tabla con cuadrícula 7 con colores - Énfasis 61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976A1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976A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976A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76A14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976A1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976A1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976A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76A14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unhideWhenUsed/>
    <w:rsid w:val="00976A14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76A14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A36759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nta\AppData\Roaming\Microsoft\Plantillas\Carta%20de%20presentaci&#243;n%20con%20esferas%20azules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9BE909D-E0C7-4169-92FD-778546DA8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de presentación con esferas azules</Template>
  <TotalTime>0</TotalTime>
  <Pages>1</Pages>
  <Words>71</Words>
  <Characters>394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2020-05-13T22:25:00Z</dcterms:created>
  <dcterms:modified xsi:type="dcterms:W3CDTF">2023-10-17T20:35:00Z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